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4F7E" w:rsidRDefault="00FA4F7E" w:rsidP="00BF5340">
      <w:pPr>
        <w:jc w:val="center"/>
      </w:pP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花蓮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縣</w:t>
      </w: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花蓮市明廉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國民小學</w:t>
      </w:r>
      <w:r>
        <w:rPr>
          <w:rFonts w:ascii="標楷體" w:eastAsia="標楷體" w:hAnsi="標楷體" w:cs="Arial"/>
          <w:b/>
          <w:bCs/>
          <w:color w:val="000000"/>
          <w:kern w:val="0"/>
          <w:sz w:val="28"/>
          <w:szCs w:val="28"/>
        </w:rPr>
        <w:t>112</w:t>
      </w: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學年度環境教育課程宣導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推動成果報告</w:t>
      </w:r>
    </w:p>
    <w:p w:rsidR="00FA4F7E" w:rsidRDefault="00FA4F7E" w:rsidP="00440306">
      <w:pPr>
        <w:rPr>
          <w:rFonts w:ascii="標楷體" w:eastAsia="標楷體" w:hAnsi="標楷體"/>
          <w:b/>
          <w:szCs w:val="24"/>
        </w:rPr>
      </w:pPr>
    </w:p>
    <w:p w:rsidR="00FA4F7E" w:rsidRPr="00BF5340" w:rsidRDefault="00FA4F7E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主題：</w:t>
      </w:r>
      <w:r>
        <w:rPr>
          <w:rFonts w:ascii="標楷體" w:eastAsia="標楷體" w:hAnsi="標楷體" w:cs="Arial" w:hint="eastAsia"/>
          <w:b/>
          <w:bCs/>
          <w:color w:val="000000"/>
          <w:kern w:val="0"/>
          <w:szCs w:val="24"/>
        </w:rPr>
        <w:t>環境教育課課程</w:t>
      </w:r>
    </w:p>
    <w:p w:rsidR="00FA4F7E" w:rsidRPr="00BF5340" w:rsidRDefault="00FA4F7E" w:rsidP="00440306">
      <w:pPr>
        <w:rPr>
          <w:rFonts w:ascii="標楷體" w:eastAsia="標楷體" w:hAnsi="標楷體"/>
          <w:b/>
          <w:szCs w:val="24"/>
        </w:rPr>
      </w:pPr>
    </w:p>
    <w:p w:rsidR="00FA4F7E" w:rsidRPr="00BF5340" w:rsidRDefault="00FA4F7E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年級：</w:t>
      </w:r>
      <w:r>
        <w:rPr>
          <w:rFonts w:ascii="標楷體" w:eastAsia="標楷體" w:hAnsi="標楷體" w:hint="eastAsia"/>
          <w:b/>
          <w:szCs w:val="24"/>
        </w:rPr>
        <w:t>一年級</w:t>
      </w:r>
    </w:p>
    <w:p w:rsidR="00FA4F7E" w:rsidRPr="00BF5340" w:rsidRDefault="00FA4F7E" w:rsidP="00440306">
      <w:pPr>
        <w:rPr>
          <w:rFonts w:ascii="標楷體" w:eastAsia="標楷體" w:hAnsi="標楷體"/>
          <w:b/>
          <w:szCs w:val="24"/>
        </w:rPr>
      </w:pPr>
    </w:p>
    <w:p w:rsidR="00FA4F7E" w:rsidRDefault="00FA4F7E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成果照片：</w:t>
      </w:r>
    </w:p>
    <w:p w:rsidR="00FA4F7E" w:rsidRPr="003C2CED" w:rsidRDefault="00FA4F7E" w:rsidP="00440306">
      <w:pPr>
        <w:rPr>
          <w:rFonts w:ascii="新細明體"/>
          <w:b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361"/>
        <w:gridCol w:w="5362"/>
      </w:tblGrid>
      <w:tr w:rsidR="00FA4F7E" w:rsidRPr="00FC4A61" w:rsidTr="00FC4A61">
        <w:trPr>
          <w:jc w:val="center"/>
        </w:trPr>
        <w:tc>
          <w:tcPr>
            <w:tcW w:w="5361" w:type="dxa"/>
            <w:vAlign w:val="center"/>
          </w:tcPr>
          <w:p w:rsidR="00FA4F7E" w:rsidRPr="00FC4A61" w:rsidRDefault="00FA4F7E" w:rsidP="00FC4A61">
            <w:pPr>
              <w:jc w:val="center"/>
              <w:rPr>
                <w:rFonts w:ascii="新細明體"/>
              </w:rPr>
            </w:pPr>
            <w:r w:rsidRPr="00F00190">
              <w:rPr>
                <w:rFonts w:ascii="新細明體" w:hint="eastAsia"/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5pt;height:168.75pt">
                  <v:imagedata r:id="rId7" o:title=""/>
                </v:shape>
              </w:pict>
            </w:r>
          </w:p>
        </w:tc>
        <w:tc>
          <w:tcPr>
            <w:tcW w:w="5362" w:type="dxa"/>
            <w:vAlign w:val="center"/>
          </w:tcPr>
          <w:p w:rsidR="00FA4F7E" w:rsidRPr="00FC4A61" w:rsidRDefault="00FA4F7E" w:rsidP="00FC4A61">
            <w:pPr>
              <w:jc w:val="center"/>
              <w:rPr>
                <w:rFonts w:ascii="新細明體"/>
              </w:rPr>
            </w:pPr>
            <w:r w:rsidRPr="001A0A03">
              <w:rPr>
                <w:rFonts w:ascii="新細明體" w:hint="eastAsia"/>
                <w:noProof/>
              </w:rPr>
              <w:pict>
                <v:shape id="_x0000_i1026" type="#_x0000_t75" style="width:210pt;height:157.5pt">
                  <v:imagedata r:id="rId8" o:title=""/>
                </v:shape>
              </w:pict>
            </w:r>
          </w:p>
        </w:tc>
      </w:tr>
      <w:tr w:rsidR="00FA4F7E" w:rsidRPr="00FC4A61" w:rsidTr="00FC4A61">
        <w:trPr>
          <w:jc w:val="center"/>
        </w:trPr>
        <w:tc>
          <w:tcPr>
            <w:tcW w:w="5361" w:type="dxa"/>
          </w:tcPr>
          <w:p w:rsidR="00FA4F7E" w:rsidRPr="00FC4A61" w:rsidRDefault="00FA4F7E" w:rsidP="00147F7F">
            <w:pPr>
              <w:rPr>
                <w:rFonts w:ascii="標楷體" w:eastAsia="標楷體" w:hAnsi="標楷體"/>
                <w:b/>
                <w:color w:val="000000"/>
              </w:rPr>
            </w:pPr>
            <w:r w:rsidRPr="00FC4A61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Pr="00FC4A61">
              <w:rPr>
                <w:rFonts w:ascii="標楷體" w:eastAsia="標楷體" w:hAnsi="標楷體"/>
                <w:b/>
                <w:color w:val="000000"/>
              </w:rPr>
              <w:t xml:space="preserve"> </w:t>
            </w:r>
            <w:r w:rsidRPr="00FC4A61">
              <w:rPr>
                <w:rFonts w:ascii="標楷體" w:eastAsia="標楷體" w:hAnsi="標楷體" w:hint="eastAsia"/>
                <w:b/>
                <w:color w:val="000000"/>
              </w:rPr>
              <w:t>閱讀繪本</w:t>
            </w:r>
            <w:r>
              <w:rPr>
                <w:rFonts w:ascii="標楷體" w:eastAsia="標楷體" w:hAnsi="標楷體"/>
                <w:b/>
                <w:color w:val="000000"/>
              </w:rPr>
              <w:t>(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一</w:t>
            </w:r>
            <w:r>
              <w:rPr>
                <w:rFonts w:ascii="標楷體" w:eastAsia="標楷體" w:hAnsi="標楷體"/>
                <w:b/>
                <w:color w:val="000000"/>
              </w:rPr>
              <w:t>)</w:t>
            </w:r>
          </w:p>
        </w:tc>
        <w:tc>
          <w:tcPr>
            <w:tcW w:w="5362" w:type="dxa"/>
          </w:tcPr>
          <w:p w:rsidR="00FA4F7E" w:rsidRPr="00FC4A61" w:rsidRDefault="00FA4F7E" w:rsidP="00147F7F">
            <w:pPr>
              <w:rPr>
                <w:rFonts w:ascii="標楷體" w:eastAsia="標楷體" w:hAnsi="標楷體"/>
                <w:b/>
                <w:color w:val="000000"/>
              </w:rPr>
            </w:pPr>
            <w:r w:rsidRPr="00FC4A61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閱讀繪本</w:t>
            </w:r>
            <w:r>
              <w:rPr>
                <w:rFonts w:ascii="標楷體" w:eastAsia="標楷體" w:hAnsi="標楷體"/>
                <w:b/>
                <w:color w:val="000000"/>
              </w:rPr>
              <w:t>(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二</w:t>
            </w:r>
            <w:r>
              <w:rPr>
                <w:rFonts w:ascii="標楷體" w:eastAsia="標楷體" w:hAnsi="標楷體"/>
                <w:b/>
                <w:color w:val="000000"/>
              </w:rPr>
              <w:t>)</w:t>
            </w:r>
          </w:p>
        </w:tc>
      </w:tr>
      <w:tr w:rsidR="00FA4F7E" w:rsidRPr="00FC4A61" w:rsidTr="00FC4A61">
        <w:trPr>
          <w:jc w:val="center"/>
        </w:trPr>
        <w:tc>
          <w:tcPr>
            <w:tcW w:w="5361" w:type="dxa"/>
            <w:vAlign w:val="center"/>
          </w:tcPr>
          <w:p w:rsidR="00FA4F7E" w:rsidRPr="00FC4A61" w:rsidRDefault="00FA4F7E" w:rsidP="00FC4A61">
            <w:pPr>
              <w:jc w:val="center"/>
              <w:rPr>
                <w:rFonts w:ascii="新細明體"/>
              </w:rPr>
            </w:pPr>
            <w:r w:rsidRPr="001A0A03">
              <w:rPr>
                <w:rFonts w:ascii="新細明體" w:hint="eastAsia"/>
                <w:noProof/>
              </w:rPr>
              <w:pict>
                <v:shape id="_x0000_i1027" type="#_x0000_t75" style="width:219.75pt;height:165pt">
                  <v:imagedata r:id="rId9" o:title=""/>
                </v:shape>
              </w:pict>
            </w:r>
          </w:p>
        </w:tc>
        <w:tc>
          <w:tcPr>
            <w:tcW w:w="5362" w:type="dxa"/>
          </w:tcPr>
          <w:p w:rsidR="00FA4F7E" w:rsidRPr="00FC4A61" w:rsidRDefault="00FA4F7E" w:rsidP="00FC4A61">
            <w:pPr>
              <w:jc w:val="center"/>
              <w:rPr>
                <w:rFonts w:ascii="新細明體"/>
              </w:rPr>
            </w:pPr>
            <w:r w:rsidRPr="001A0A03">
              <w:rPr>
                <w:rFonts w:ascii="新細明體" w:hint="eastAsia"/>
                <w:noProof/>
              </w:rPr>
              <w:pict>
                <v:shape id="_x0000_i1028" type="#_x0000_t75" style="width:225pt;height:168.75pt">
                  <v:imagedata r:id="rId10" o:title=""/>
                </v:shape>
              </w:pict>
            </w:r>
          </w:p>
        </w:tc>
      </w:tr>
      <w:tr w:rsidR="00FA4F7E" w:rsidRPr="00FC4A61" w:rsidTr="00FC4A61">
        <w:trPr>
          <w:jc w:val="center"/>
        </w:trPr>
        <w:tc>
          <w:tcPr>
            <w:tcW w:w="5361" w:type="dxa"/>
          </w:tcPr>
          <w:p w:rsidR="00FA4F7E" w:rsidRPr="00FC4A61" w:rsidRDefault="00FA4F7E" w:rsidP="00147F7F">
            <w:pPr>
              <w:rPr>
                <w:rFonts w:ascii="標楷體" w:eastAsia="標楷體" w:hAnsi="標楷體"/>
                <w:b/>
                <w:color w:val="000000"/>
              </w:rPr>
            </w:pPr>
            <w:r w:rsidRPr="00FC4A61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Pr="00FC4A61">
              <w:rPr>
                <w:rFonts w:ascii="標楷體" w:eastAsia="標楷體" w:hAnsi="標楷體"/>
                <w:b/>
                <w:color w:val="000000"/>
              </w:rPr>
              <w:t xml:space="preserve"> 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想一下環保與生活的關係</w:t>
            </w:r>
          </w:p>
        </w:tc>
        <w:tc>
          <w:tcPr>
            <w:tcW w:w="5362" w:type="dxa"/>
          </w:tcPr>
          <w:p w:rsidR="00FA4F7E" w:rsidRPr="00FC4A61" w:rsidRDefault="00FA4F7E" w:rsidP="0080534C">
            <w:pPr>
              <w:rPr>
                <w:rFonts w:ascii="標楷體" w:eastAsia="標楷體" w:hAnsi="標楷體"/>
                <w:b/>
                <w:color w:val="000000"/>
              </w:rPr>
            </w:pPr>
            <w:r w:rsidRPr="00FC4A61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Pr="00FC4A61">
              <w:rPr>
                <w:rFonts w:ascii="標楷體" w:eastAsia="標楷體" w:hAnsi="標楷體"/>
                <w:b/>
                <w:color w:val="000000"/>
              </w:rPr>
              <w:t xml:space="preserve"> 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小組討論地球不見了可能的問題</w:t>
            </w:r>
          </w:p>
        </w:tc>
      </w:tr>
      <w:tr w:rsidR="00FA4F7E" w:rsidRPr="00FC4A61" w:rsidTr="00FC4A61">
        <w:trPr>
          <w:jc w:val="center"/>
        </w:trPr>
        <w:tc>
          <w:tcPr>
            <w:tcW w:w="5361" w:type="dxa"/>
          </w:tcPr>
          <w:p w:rsidR="00FA4F7E" w:rsidRPr="00FC4A61" w:rsidRDefault="00FA4F7E" w:rsidP="00FC4A61">
            <w:pPr>
              <w:jc w:val="center"/>
              <w:rPr>
                <w:rFonts w:ascii="新細明體"/>
              </w:rPr>
            </w:pPr>
            <w:r w:rsidRPr="001A0A03">
              <w:rPr>
                <w:rFonts w:ascii="新細明體" w:hint="eastAsia"/>
                <w:noProof/>
              </w:rPr>
              <w:pict>
                <v:shape id="_x0000_i1029" type="#_x0000_t75" style="width:195pt;height:146.25pt">
                  <v:imagedata r:id="rId11" o:title=""/>
                </v:shape>
              </w:pict>
            </w:r>
          </w:p>
        </w:tc>
        <w:tc>
          <w:tcPr>
            <w:tcW w:w="5362" w:type="dxa"/>
          </w:tcPr>
          <w:p w:rsidR="00FA4F7E" w:rsidRPr="00FC4A61" w:rsidRDefault="00FA4F7E" w:rsidP="00FC4A61">
            <w:pPr>
              <w:jc w:val="center"/>
              <w:rPr>
                <w:rFonts w:ascii="新細明體"/>
              </w:rPr>
            </w:pPr>
            <w:r w:rsidRPr="001A0A03">
              <w:rPr>
                <w:rFonts w:ascii="新細明體" w:hint="eastAsia"/>
                <w:noProof/>
              </w:rPr>
              <w:pict>
                <v:shape id="_x0000_i1030" type="#_x0000_t75" style="width:210pt;height:157.5pt">
                  <v:imagedata r:id="rId12" o:title=""/>
                </v:shape>
              </w:pict>
            </w:r>
          </w:p>
        </w:tc>
      </w:tr>
      <w:tr w:rsidR="00FA4F7E" w:rsidRPr="00FC4A61" w:rsidTr="00FC4A61">
        <w:trPr>
          <w:jc w:val="center"/>
        </w:trPr>
        <w:tc>
          <w:tcPr>
            <w:tcW w:w="5361" w:type="dxa"/>
          </w:tcPr>
          <w:p w:rsidR="00FA4F7E" w:rsidRPr="00FC4A61" w:rsidRDefault="00FA4F7E" w:rsidP="0080534C">
            <w:pPr>
              <w:rPr>
                <w:rFonts w:ascii="標楷體" w:eastAsia="標楷體" w:hAnsi="標楷體"/>
                <w:b/>
                <w:color w:val="000000"/>
              </w:rPr>
            </w:pPr>
            <w:r w:rsidRPr="00FC4A61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Pr="00FC4A61">
              <w:rPr>
                <w:rFonts w:ascii="標楷體" w:eastAsia="標楷體" w:hAnsi="標楷體"/>
                <w:b/>
                <w:color w:val="000000"/>
              </w:rPr>
              <w:t xml:space="preserve"> 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小組</w:t>
            </w:r>
            <w:r w:rsidRPr="00FC4A61">
              <w:rPr>
                <w:rFonts w:ascii="標楷體" w:eastAsia="標楷體" w:hAnsi="標楷體" w:hint="eastAsia"/>
                <w:b/>
                <w:color w:val="000000"/>
              </w:rPr>
              <w:t>發表</w:t>
            </w:r>
            <w:r w:rsidRPr="00FC4A61">
              <w:rPr>
                <w:rFonts w:ascii="標楷體" w:eastAsia="標楷體" w:hAnsi="標楷體"/>
                <w:b/>
                <w:color w:val="000000"/>
              </w:rPr>
              <w:t>(</w:t>
            </w:r>
            <w:r w:rsidRPr="00FC4A61">
              <w:rPr>
                <w:rFonts w:ascii="標楷體" w:eastAsia="標楷體" w:hAnsi="標楷體" w:hint="eastAsia"/>
                <w:b/>
                <w:color w:val="000000"/>
              </w:rPr>
              <w:t>一</w:t>
            </w:r>
            <w:r w:rsidRPr="00FC4A61">
              <w:rPr>
                <w:rFonts w:ascii="標楷體" w:eastAsia="標楷體" w:hAnsi="標楷體"/>
                <w:b/>
                <w:color w:val="000000"/>
              </w:rPr>
              <w:t>)</w:t>
            </w:r>
          </w:p>
        </w:tc>
        <w:tc>
          <w:tcPr>
            <w:tcW w:w="5362" w:type="dxa"/>
          </w:tcPr>
          <w:p w:rsidR="00FA4F7E" w:rsidRPr="00FC4A61" w:rsidRDefault="00FA4F7E" w:rsidP="00147F7F">
            <w:pPr>
              <w:rPr>
                <w:rFonts w:ascii="標楷體" w:eastAsia="標楷體" w:hAnsi="標楷體"/>
                <w:b/>
                <w:color w:val="000000"/>
              </w:rPr>
            </w:pPr>
            <w:r w:rsidRPr="00FC4A61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Pr="00FC4A61">
              <w:rPr>
                <w:rFonts w:ascii="標楷體" w:eastAsia="標楷體" w:hAnsi="標楷體"/>
                <w:b/>
                <w:color w:val="000000"/>
              </w:rPr>
              <w:t xml:space="preserve"> 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小組</w:t>
            </w:r>
            <w:r w:rsidRPr="00FC4A61">
              <w:rPr>
                <w:rFonts w:ascii="標楷體" w:eastAsia="標楷體" w:hAnsi="標楷體" w:hint="eastAsia"/>
                <w:b/>
                <w:color w:val="000000"/>
              </w:rPr>
              <w:t>發表</w:t>
            </w:r>
            <w:r w:rsidRPr="00FC4A61">
              <w:rPr>
                <w:rFonts w:ascii="標楷體" w:eastAsia="標楷體" w:hAnsi="標楷體"/>
                <w:b/>
                <w:color w:val="000000"/>
              </w:rPr>
              <w:t>(</w:t>
            </w:r>
            <w:r w:rsidRPr="00FC4A61">
              <w:rPr>
                <w:rFonts w:ascii="標楷體" w:eastAsia="標楷體" w:hAnsi="標楷體" w:hint="eastAsia"/>
                <w:b/>
                <w:color w:val="000000"/>
              </w:rPr>
              <w:t>二</w:t>
            </w:r>
            <w:r w:rsidRPr="00FC4A61">
              <w:rPr>
                <w:rFonts w:ascii="標楷體" w:eastAsia="標楷體" w:hAnsi="標楷體"/>
                <w:b/>
                <w:color w:val="000000"/>
              </w:rPr>
              <w:t>)</w:t>
            </w:r>
          </w:p>
        </w:tc>
      </w:tr>
    </w:tbl>
    <w:p w:rsidR="00FA4F7E" w:rsidRDefault="00FA4F7E" w:rsidP="00DC76AD"/>
    <w:sectPr w:rsidR="00FA4F7E" w:rsidSect="00440306">
      <w:pgSz w:w="11906" w:h="16838"/>
      <w:pgMar w:top="504" w:right="637" w:bottom="573" w:left="602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A4F7E" w:rsidRDefault="00FA4F7E" w:rsidP="00553D98">
      <w:r>
        <w:separator/>
      </w:r>
    </w:p>
  </w:endnote>
  <w:endnote w:type="continuationSeparator" w:id="0">
    <w:p w:rsidR="00FA4F7E" w:rsidRDefault="00FA4F7E" w:rsidP="00553D9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A4F7E" w:rsidRDefault="00FA4F7E" w:rsidP="00553D98">
      <w:r>
        <w:separator/>
      </w:r>
    </w:p>
  </w:footnote>
  <w:footnote w:type="continuationSeparator" w:id="0">
    <w:p w:rsidR="00FA4F7E" w:rsidRDefault="00FA4F7E" w:rsidP="00553D9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0A1415"/>
    <w:multiLevelType w:val="hybridMultilevel"/>
    <w:tmpl w:val="19ECBC70"/>
    <w:lvl w:ilvl="0" w:tplc="EB0A6BE8">
      <w:start w:val="1"/>
      <w:numFmt w:val="taiwaneseCountingThousand"/>
      <w:lvlText w:val="%1、"/>
      <w:lvlJc w:val="left"/>
      <w:pPr>
        <w:ind w:left="72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>
    <w:nsid w:val="56E726DE"/>
    <w:multiLevelType w:val="hybridMultilevel"/>
    <w:tmpl w:val="827C427A"/>
    <w:lvl w:ilvl="0" w:tplc="E7566704">
      <w:start w:val="1"/>
      <w:numFmt w:val="taiwaneseCountingThousand"/>
      <w:lvlText w:val="%1、"/>
      <w:lvlJc w:val="left"/>
      <w:pPr>
        <w:ind w:left="504" w:hanging="504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">
    <w:nsid w:val="7B7B7148"/>
    <w:multiLevelType w:val="hybridMultilevel"/>
    <w:tmpl w:val="1B640BE2"/>
    <w:lvl w:ilvl="0" w:tplc="076AC586">
      <w:start w:val="1"/>
      <w:numFmt w:val="decimal"/>
      <w:lvlText w:val="%1、"/>
      <w:lvlJc w:val="left"/>
      <w:pPr>
        <w:ind w:left="144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64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08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  <w:rPr>
        <w:rFonts w:cs="Times New Roman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12088"/>
    <w:rsid w:val="00000DFD"/>
    <w:rsid w:val="000D00D3"/>
    <w:rsid w:val="0012357E"/>
    <w:rsid w:val="00147F7F"/>
    <w:rsid w:val="00191B32"/>
    <w:rsid w:val="001A0A03"/>
    <w:rsid w:val="0023477E"/>
    <w:rsid w:val="002433E4"/>
    <w:rsid w:val="00253277"/>
    <w:rsid w:val="00296978"/>
    <w:rsid w:val="002A19A2"/>
    <w:rsid w:val="002A5286"/>
    <w:rsid w:val="002D07D6"/>
    <w:rsid w:val="002E16D3"/>
    <w:rsid w:val="00324A08"/>
    <w:rsid w:val="003338C7"/>
    <w:rsid w:val="003451D4"/>
    <w:rsid w:val="00375F19"/>
    <w:rsid w:val="003B4BB6"/>
    <w:rsid w:val="003C2CED"/>
    <w:rsid w:val="00440306"/>
    <w:rsid w:val="00441E3B"/>
    <w:rsid w:val="00466F60"/>
    <w:rsid w:val="004A5A3C"/>
    <w:rsid w:val="004F6586"/>
    <w:rsid w:val="00504AFA"/>
    <w:rsid w:val="00512088"/>
    <w:rsid w:val="00553D98"/>
    <w:rsid w:val="00555B19"/>
    <w:rsid w:val="00670362"/>
    <w:rsid w:val="00681CD6"/>
    <w:rsid w:val="006F0A36"/>
    <w:rsid w:val="006F206E"/>
    <w:rsid w:val="006F5141"/>
    <w:rsid w:val="0073739F"/>
    <w:rsid w:val="007C5BDD"/>
    <w:rsid w:val="0080534C"/>
    <w:rsid w:val="008E39F7"/>
    <w:rsid w:val="00943066"/>
    <w:rsid w:val="0098402C"/>
    <w:rsid w:val="009B214D"/>
    <w:rsid w:val="009F1A27"/>
    <w:rsid w:val="00A13D9E"/>
    <w:rsid w:val="00A46863"/>
    <w:rsid w:val="00A95312"/>
    <w:rsid w:val="00AD2D61"/>
    <w:rsid w:val="00B25166"/>
    <w:rsid w:val="00B55F33"/>
    <w:rsid w:val="00B74C86"/>
    <w:rsid w:val="00BA59BE"/>
    <w:rsid w:val="00BB776C"/>
    <w:rsid w:val="00BD78ED"/>
    <w:rsid w:val="00BF526B"/>
    <w:rsid w:val="00BF5340"/>
    <w:rsid w:val="00C07099"/>
    <w:rsid w:val="00C61DE5"/>
    <w:rsid w:val="00C70AD4"/>
    <w:rsid w:val="00CB05B6"/>
    <w:rsid w:val="00CD6D59"/>
    <w:rsid w:val="00D1069C"/>
    <w:rsid w:val="00D259BB"/>
    <w:rsid w:val="00DC76AD"/>
    <w:rsid w:val="00DD724C"/>
    <w:rsid w:val="00E16566"/>
    <w:rsid w:val="00E65079"/>
    <w:rsid w:val="00E676CE"/>
    <w:rsid w:val="00E8506E"/>
    <w:rsid w:val="00E96E10"/>
    <w:rsid w:val="00ED21AA"/>
    <w:rsid w:val="00F00190"/>
    <w:rsid w:val="00FA4F7E"/>
    <w:rsid w:val="00FC4A61"/>
    <w:rsid w:val="00FD11E3"/>
    <w:rsid w:val="00FE335B"/>
    <w:rsid w:val="00FE63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477E"/>
    <w:pPr>
      <w:widowControl w:val="0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512088"/>
    <w:pPr>
      <w:ind w:leftChars="200" w:left="480"/>
    </w:pPr>
  </w:style>
  <w:style w:type="paragraph" w:styleId="Header">
    <w:name w:val="header"/>
    <w:basedOn w:val="Normal"/>
    <w:link w:val="HeaderChar"/>
    <w:uiPriority w:val="99"/>
    <w:semiHidden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553D98"/>
    <w:rPr>
      <w:rFonts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semiHidden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553D98"/>
    <w:rPr>
      <w:rFonts w:cs="Times New Roman"/>
      <w:sz w:val="20"/>
      <w:szCs w:val="20"/>
    </w:rPr>
  </w:style>
  <w:style w:type="character" w:styleId="Hyperlink">
    <w:name w:val="Hyperlink"/>
    <w:basedOn w:val="DefaultParagraphFont"/>
    <w:uiPriority w:val="99"/>
    <w:semiHidden/>
    <w:rsid w:val="00E96E10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rsid w:val="0073739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styleId="Emphasis">
    <w:name w:val="Emphasis"/>
    <w:basedOn w:val="DefaultParagraphFont"/>
    <w:uiPriority w:val="99"/>
    <w:qFormat/>
    <w:rsid w:val="00DD724C"/>
    <w:rPr>
      <w:rFonts w:cs="Times New Roman"/>
      <w:i/>
      <w:iCs/>
    </w:rPr>
  </w:style>
  <w:style w:type="character" w:styleId="Strong">
    <w:name w:val="Strong"/>
    <w:basedOn w:val="DefaultParagraphFont"/>
    <w:uiPriority w:val="99"/>
    <w:qFormat/>
    <w:rsid w:val="00DD724C"/>
    <w:rPr>
      <w:rFonts w:cs="Times New Roman"/>
      <w:b/>
      <w:bCs/>
    </w:rPr>
  </w:style>
  <w:style w:type="table" w:styleId="TableGrid">
    <w:name w:val="Table Grid"/>
    <w:basedOn w:val="TableNormal"/>
    <w:uiPriority w:val="99"/>
    <w:rsid w:val="00E8506E"/>
    <w:rPr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BA59BE"/>
    <w:rPr>
      <w:rFonts w:ascii="Cambria" w:hAnsi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A59BE"/>
    <w:rPr>
      <w:rFonts w:ascii="Cambria" w:eastAsia="新細明體" w:hAnsi="Cambria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118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1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1837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dotted" w:sz="4" w:space="3" w:color="auto"/>
                <w:right w:val="none" w:sz="0" w:space="18" w:color="auto"/>
              </w:divBdr>
            </w:div>
          </w:divsChild>
        </w:div>
        <w:div w:id="8711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1836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8711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18369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8711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18372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8711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1836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8711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18370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8711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1837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</w:divsChild>
    </w:div>
    <w:div w:id="87118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8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19</TotalTime>
  <Pages>1</Pages>
  <Words>25</Words>
  <Characters>149</Characters>
  <Application>Microsoft Office Outlook</Application>
  <DocSecurity>0</DocSecurity>
  <Lines>0</Lines>
  <Paragraphs>0</Paragraphs>
  <ScaleCrop>false</ScaleCrop>
  <Company>KY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花蓮縣花蓮市明廉國民小學111學年度環境教育課程宣導推動成果報告</dc:title>
  <dc:subject/>
  <dc:creator>USER</dc:creator>
  <cp:keywords/>
  <dc:description/>
  <cp:lastModifiedBy>Admin</cp:lastModifiedBy>
  <cp:revision>3</cp:revision>
  <dcterms:created xsi:type="dcterms:W3CDTF">2024-01-15T10:45:00Z</dcterms:created>
  <dcterms:modified xsi:type="dcterms:W3CDTF">2024-01-15T11:03:00Z</dcterms:modified>
</cp:coreProperties>
</file>