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0ED7" w:rsidRDefault="00100ED7" w:rsidP="00BF5340">
      <w:pPr>
        <w:jc w:val="center"/>
      </w:pPr>
      <w:r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花蓮</w:t>
      </w:r>
      <w:r w:rsidRPr="00B55F33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縣</w:t>
      </w:r>
      <w:r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花蓮市明廉</w:t>
      </w:r>
      <w:r w:rsidRPr="00B55F33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國民小學</w:t>
      </w:r>
      <w:r>
        <w:rPr>
          <w:rFonts w:ascii="標楷體" w:eastAsia="標楷體" w:hAnsi="標楷體" w:cs="Arial"/>
          <w:b/>
          <w:bCs/>
          <w:color w:val="000000"/>
          <w:kern w:val="0"/>
          <w:sz w:val="28"/>
          <w:szCs w:val="28"/>
        </w:rPr>
        <w:t>112</w:t>
      </w:r>
      <w:r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學年度校訂課程</w:t>
      </w:r>
      <w:r w:rsidRPr="00B55F33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成果報告</w:t>
      </w:r>
    </w:p>
    <w:p w:rsidR="00100ED7" w:rsidRDefault="00100ED7" w:rsidP="00440306">
      <w:pPr>
        <w:rPr>
          <w:rFonts w:ascii="標楷體" w:eastAsia="標楷體" w:hAnsi="標楷體"/>
          <w:b/>
          <w:szCs w:val="24"/>
        </w:rPr>
      </w:pPr>
    </w:p>
    <w:p w:rsidR="00100ED7" w:rsidRPr="00BF5340" w:rsidRDefault="00100ED7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主題：</w:t>
      </w:r>
      <w:r>
        <w:rPr>
          <w:rFonts w:ascii="標楷體" w:eastAsia="標楷體" w:hAnsi="標楷體" w:hint="eastAsia"/>
          <w:b/>
          <w:szCs w:val="24"/>
        </w:rPr>
        <w:t>奇萊我的家</w:t>
      </w:r>
    </w:p>
    <w:p w:rsidR="00100ED7" w:rsidRPr="00BF5340" w:rsidRDefault="00100ED7" w:rsidP="00440306">
      <w:pPr>
        <w:rPr>
          <w:rFonts w:ascii="標楷體" w:eastAsia="標楷體" w:hAnsi="標楷體"/>
          <w:b/>
          <w:szCs w:val="24"/>
        </w:rPr>
      </w:pPr>
    </w:p>
    <w:p w:rsidR="00100ED7" w:rsidRPr="00BF5340" w:rsidRDefault="00100ED7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年級：</w:t>
      </w:r>
      <w:r>
        <w:rPr>
          <w:rFonts w:ascii="標楷體" w:eastAsia="標楷體" w:hAnsi="標楷體" w:hint="eastAsia"/>
          <w:b/>
          <w:szCs w:val="24"/>
        </w:rPr>
        <w:t>一年級</w:t>
      </w:r>
      <w:bookmarkStart w:id="0" w:name="_GoBack"/>
      <w:bookmarkEnd w:id="0"/>
    </w:p>
    <w:p w:rsidR="00100ED7" w:rsidRPr="00BF5340" w:rsidRDefault="00100ED7" w:rsidP="00440306">
      <w:pPr>
        <w:rPr>
          <w:rFonts w:ascii="標楷體" w:eastAsia="標楷體" w:hAnsi="標楷體"/>
          <w:b/>
          <w:szCs w:val="24"/>
        </w:rPr>
      </w:pPr>
    </w:p>
    <w:p w:rsidR="00100ED7" w:rsidRDefault="00100ED7" w:rsidP="00440306">
      <w:pPr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成果照片：</w:t>
      </w:r>
    </w:p>
    <w:p w:rsidR="00100ED7" w:rsidRPr="003C2CED" w:rsidRDefault="00100ED7" w:rsidP="00440306">
      <w:pPr>
        <w:rPr>
          <w:rFonts w:ascii="新細明體"/>
          <w:b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5436"/>
        <w:gridCol w:w="5362"/>
      </w:tblGrid>
      <w:tr w:rsidR="00100ED7" w:rsidRPr="003D6E8E" w:rsidTr="003D6E8E">
        <w:trPr>
          <w:jc w:val="center"/>
        </w:trPr>
        <w:tc>
          <w:tcPr>
            <w:tcW w:w="5361" w:type="dxa"/>
          </w:tcPr>
          <w:p w:rsidR="00100ED7" w:rsidRPr="003D6E8E" w:rsidRDefault="00100ED7" w:rsidP="00440306">
            <w:pPr>
              <w:rPr>
                <w:rFonts w:ascii="新細明體"/>
              </w:rPr>
            </w:pPr>
            <w:r w:rsidRPr="0008697D">
              <w:rPr>
                <w:rFonts w:ascii="新細明體" w:hint="eastAsia"/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0.25pt;height:172.5pt">
                  <v:imagedata r:id="rId7" o:title=""/>
                </v:shape>
              </w:pict>
            </w:r>
          </w:p>
        </w:tc>
        <w:tc>
          <w:tcPr>
            <w:tcW w:w="5362" w:type="dxa"/>
          </w:tcPr>
          <w:p w:rsidR="00100ED7" w:rsidRPr="003D6E8E" w:rsidRDefault="00100ED7" w:rsidP="00440306">
            <w:pPr>
              <w:rPr>
                <w:rFonts w:ascii="新細明體"/>
              </w:rPr>
            </w:pPr>
            <w:r w:rsidRPr="0008697D">
              <w:rPr>
                <w:rFonts w:ascii="新細明體" w:hint="eastAsia"/>
                <w:noProof/>
              </w:rPr>
              <w:pict>
                <v:shape id="_x0000_i1026" type="#_x0000_t75" style="width:240pt;height:180pt">
                  <v:imagedata r:id="rId8" o:title=""/>
                </v:shape>
              </w:pict>
            </w:r>
          </w:p>
        </w:tc>
      </w:tr>
      <w:tr w:rsidR="00100ED7" w:rsidRPr="003D6E8E" w:rsidTr="003D6E8E">
        <w:trPr>
          <w:jc w:val="center"/>
        </w:trPr>
        <w:tc>
          <w:tcPr>
            <w:tcW w:w="5361" w:type="dxa"/>
          </w:tcPr>
          <w:p w:rsidR="00100ED7" w:rsidRPr="003D6E8E" w:rsidRDefault="00100ED7" w:rsidP="00440306">
            <w:pPr>
              <w:rPr>
                <w:rFonts w:ascii="標楷體" w:eastAsia="標楷體" w:hAnsi="標楷體"/>
                <w:b/>
                <w:color w:val="000000"/>
              </w:rPr>
            </w:pPr>
            <w:r w:rsidRPr="003D6E8E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>
              <w:rPr>
                <w:rFonts w:ascii="標楷體" w:eastAsia="標楷體" w:hAnsi="標楷體" w:hint="eastAsia"/>
                <w:b/>
                <w:color w:val="000000"/>
              </w:rPr>
              <w:t>準備出發</w:t>
            </w:r>
            <w:r w:rsidRPr="003D6E8E">
              <w:rPr>
                <w:rFonts w:ascii="標楷體" w:eastAsia="標楷體" w:hAnsi="標楷體" w:hint="eastAsia"/>
                <w:b/>
                <w:color w:val="000000"/>
              </w:rPr>
              <w:t>參觀校園。</w:t>
            </w:r>
          </w:p>
        </w:tc>
        <w:tc>
          <w:tcPr>
            <w:tcW w:w="5362" w:type="dxa"/>
          </w:tcPr>
          <w:p w:rsidR="00100ED7" w:rsidRPr="003D6E8E" w:rsidRDefault="00100ED7" w:rsidP="004117EB">
            <w:pPr>
              <w:rPr>
                <w:rFonts w:ascii="標楷體" w:eastAsia="標楷體" w:hAnsi="標楷體"/>
                <w:b/>
                <w:color w:val="000000"/>
              </w:rPr>
            </w:pPr>
            <w:r w:rsidRPr="003D6E8E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 w:rsidRPr="003D6E8E">
              <w:rPr>
                <w:rFonts w:ascii="標楷體" w:eastAsia="標楷體" w:hAnsi="標楷體"/>
                <w:b/>
                <w:color w:val="000000"/>
              </w:rPr>
              <w:t xml:space="preserve"> </w:t>
            </w:r>
            <w:r w:rsidRPr="003D6E8E">
              <w:rPr>
                <w:rFonts w:ascii="標楷體" w:eastAsia="標楷體" w:hAnsi="標楷體" w:hint="eastAsia"/>
                <w:b/>
                <w:color w:val="000000"/>
              </w:rPr>
              <w:t>參觀校園</w:t>
            </w:r>
            <w:r w:rsidRPr="003D6E8E">
              <w:rPr>
                <w:rFonts w:ascii="新細明體" w:hAnsi="新細明體" w:hint="eastAsia"/>
                <w:b/>
                <w:color w:val="000000"/>
              </w:rPr>
              <w:t>，</w:t>
            </w:r>
            <w:r w:rsidRPr="003D6E8E">
              <w:rPr>
                <w:rFonts w:ascii="標楷體" w:eastAsia="標楷體" w:hAnsi="標楷體" w:hint="eastAsia"/>
                <w:b/>
                <w:color w:val="000000"/>
              </w:rPr>
              <w:t>認識校園植物</w:t>
            </w:r>
          </w:p>
        </w:tc>
      </w:tr>
      <w:tr w:rsidR="00100ED7" w:rsidRPr="003D6E8E" w:rsidTr="003D6E8E">
        <w:trPr>
          <w:jc w:val="center"/>
        </w:trPr>
        <w:tc>
          <w:tcPr>
            <w:tcW w:w="5361" w:type="dxa"/>
          </w:tcPr>
          <w:p w:rsidR="00100ED7" w:rsidRPr="003D6E8E" w:rsidRDefault="00100ED7" w:rsidP="00440306">
            <w:pPr>
              <w:rPr>
                <w:rFonts w:ascii="新細明體"/>
              </w:rPr>
            </w:pPr>
            <w:r w:rsidRPr="0008697D">
              <w:rPr>
                <w:rFonts w:ascii="新細明體" w:hint="eastAsia"/>
                <w:noProof/>
              </w:rPr>
              <w:pict>
                <v:shape id="_x0000_i1027" type="#_x0000_t75" style="width:260.25pt;height:195pt">
                  <v:imagedata r:id="rId9" o:title=""/>
                </v:shape>
              </w:pict>
            </w:r>
          </w:p>
          <w:p w:rsidR="00100ED7" w:rsidRPr="003D6E8E" w:rsidRDefault="00100ED7" w:rsidP="004117EB">
            <w:pPr>
              <w:rPr>
                <w:rFonts w:ascii="新細明體"/>
              </w:rPr>
            </w:pPr>
          </w:p>
        </w:tc>
        <w:tc>
          <w:tcPr>
            <w:tcW w:w="5362" w:type="dxa"/>
          </w:tcPr>
          <w:p w:rsidR="00100ED7" w:rsidRPr="003D6E8E" w:rsidRDefault="00100ED7" w:rsidP="00440306">
            <w:pPr>
              <w:rPr>
                <w:rFonts w:ascii="新細明體"/>
              </w:rPr>
            </w:pPr>
            <w:r w:rsidRPr="0008697D">
              <w:rPr>
                <w:rFonts w:ascii="新細明體" w:hint="eastAsia"/>
                <w:noProof/>
              </w:rPr>
              <w:pict>
                <v:shape id="_x0000_i1028" type="#_x0000_t75" style="width:243.75pt;height:183pt">
                  <v:imagedata r:id="rId10" o:title=""/>
                </v:shape>
              </w:pict>
            </w:r>
          </w:p>
        </w:tc>
      </w:tr>
      <w:tr w:rsidR="00100ED7" w:rsidRPr="003D6E8E" w:rsidTr="003D6E8E">
        <w:trPr>
          <w:jc w:val="center"/>
        </w:trPr>
        <w:tc>
          <w:tcPr>
            <w:tcW w:w="5361" w:type="dxa"/>
          </w:tcPr>
          <w:p w:rsidR="00100ED7" w:rsidRPr="003D6E8E" w:rsidRDefault="00100ED7" w:rsidP="0019111D">
            <w:pPr>
              <w:rPr>
                <w:rFonts w:ascii="標楷體" w:eastAsia="標楷體" w:hAnsi="標楷體"/>
                <w:b/>
                <w:color w:val="000000"/>
              </w:rPr>
            </w:pPr>
            <w:r w:rsidRPr="003D6E8E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>
              <w:rPr>
                <w:rFonts w:ascii="標楷體" w:eastAsia="標楷體" w:hAnsi="標楷體" w:hint="eastAsia"/>
                <w:b/>
                <w:color w:val="000000"/>
              </w:rPr>
              <w:t>校園周圍也有許多大樹哦</w:t>
            </w:r>
            <w:r>
              <w:rPr>
                <w:rFonts w:ascii="標楷體" w:eastAsia="標楷體" w:hAnsi="標楷體"/>
                <w:b/>
                <w:color w:val="000000"/>
              </w:rPr>
              <w:t>!</w:t>
            </w:r>
          </w:p>
        </w:tc>
        <w:tc>
          <w:tcPr>
            <w:tcW w:w="5362" w:type="dxa"/>
          </w:tcPr>
          <w:p w:rsidR="00100ED7" w:rsidRPr="003D6E8E" w:rsidRDefault="00100ED7" w:rsidP="004117EB">
            <w:pPr>
              <w:rPr>
                <w:rFonts w:ascii="標楷體" w:eastAsia="標楷體" w:hAnsi="標楷體"/>
                <w:b/>
                <w:color w:val="000000"/>
              </w:rPr>
            </w:pPr>
            <w:r w:rsidRPr="003D6E8E">
              <w:rPr>
                <w:rFonts w:ascii="標楷體" w:eastAsia="標楷體" w:hAnsi="標楷體" w:hint="eastAsia"/>
                <w:b/>
                <w:color w:val="000000"/>
              </w:rPr>
              <w:t>圖片說明：校園尋寶</w:t>
            </w:r>
            <w:r>
              <w:rPr>
                <w:rFonts w:ascii="標楷體" w:eastAsia="標楷體" w:hAnsi="標楷體" w:hint="eastAsia"/>
                <w:b/>
                <w:color w:val="000000"/>
              </w:rPr>
              <w:t>撿葉子完成創作</w:t>
            </w:r>
            <w:r w:rsidRPr="003D6E8E">
              <w:rPr>
                <w:rFonts w:ascii="標楷體" w:eastAsia="標楷體" w:hAnsi="標楷體" w:hint="eastAsia"/>
                <w:b/>
                <w:color w:val="000000"/>
              </w:rPr>
              <w:t>。</w:t>
            </w:r>
          </w:p>
        </w:tc>
      </w:tr>
      <w:tr w:rsidR="00100ED7" w:rsidRPr="003D6E8E" w:rsidTr="003D6E8E">
        <w:trPr>
          <w:jc w:val="center"/>
        </w:trPr>
        <w:tc>
          <w:tcPr>
            <w:tcW w:w="5361" w:type="dxa"/>
          </w:tcPr>
          <w:p w:rsidR="00100ED7" w:rsidRPr="003D6E8E" w:rsidRDefault="00100ED7" w:rsidP="004117EB">
            <w:pPr>
              <w:rPr>
                <w:rFonts w:ascii="新細明體"/>
              </w:rPr>
            </w:pPr>
            <w:r w:rsidRPr="00E242C6">
              <w:rPr>
                <w:rFonts w:ascii="新細明體" w:hint="eastAsia"/>
                <w:noProof/>
              </w:rPr>
              <w:pict>
                <v:shape id="_x0000_i1029" type="#_x0000_t75" style="width:210pt;height:157.5pt">
                  <v:imagedata r:id="rId11" o:title=""/>
                </v:shape>
              </w:pict>
            </w:r>
          </w:p>
        </w:tc>
        <w:tc>
          <w:tcPr>
            <w:tcW w:w="5362" w:type="dxa"/>
          </w:tcPr>
          <w:p w:rsidR="00100ED7" w:rsidRPr="003D6E8E" w:rsidRDefault="00100ED7" w:rsidP="00440306">
            <w:pPr>
              <w:rPr>
                <w:rFonts w:ascii="新細明體"/>
              </w:rPr>
            </w:pPr>
            <w:r w:rsidRPr="00E242C6">
              <w:rPr>
                <w:rFonts w:ascii="新細明體" w:hint="eastAsia"/>
                <w:noProof/>
              </w:rPr>
              <w:pict>
                <v:shape id="_x0000_i1030" type="#_x0000_t75" style="width:210pt;height:157.5pt">
                  <v:imagedata r:id="rId12" o:title=""/>
                </v:shape>
              </w:pict>
            </w:r>
          </w:p>
        </w:tc>
      </w:tr>
      <w:tr w:rsidR="00100ED7" w:rsidRPr="003D6E8E" w:rsidTr="003D6E8E">
        <w:trPr>
          <w:jc w:val="center"/>
        </w:trPr>
        <w:tc>
          <w:tcPr>
            <w:tcW w:w="5361" w:type="dxa"/>
          </w:tcPr>
          <w:p w:rsidR="00100ED7" w:rsidRPr="003D6E8E" w:rsidRDefault="00100ED7" w:rsidP="001817D9">
            <w:pPr>
              <w:rPr>
                <w:rFonts w:ascii="標楷體" w:eastAsia="標楷體" w:hAnsi="標楷體"/>
                <w:b/>
                <w:color w:val="000000"/>
              </w:rPr>
            </w:pPr>
            <w:r w:rsidRPr="003D6E8E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>
              <w:rPr>
                <w:rFonts w:ascii="標楷體" w:eastAsia="標楷體" w:hAnsi="標楷體" w:hint="eastAsia"/>
                <w:b/>
                <w:color w:val="000000"/>
              </w:rPr>
              <w:t>相互分享</w:t>
            </w:r>
            <w:r w:rsidRPr="003D6E8E">
              <w:rPr>
                <w:rFonts w:ascii="標楷體" w:eastAsia="標楷體" w:hAnsi="標楷體" w:hint="eastAsia"/>
                <w:b/>
                <w:color w:val="000000"/>
              </w:rPr>
              <w:t>校園最美的角落</w:t>
            </w:r>
            <w:r>
              <w:rPr>
                <w:rFonts w:ascii="標楷體" w:eastAsia="標楷體" w:hAnsi="標楷體"/>
                <w:b/>
                <w:color w:val="000000"/>
              </w:rPr>
              <w:t>(</w:t>
            </w:r>
            <w:r>
              <w:rPr>
                <w:rFonts w:ascii="標楷體" w:eastAsia="標楷體" w:hAnsi="標楷體" w:hint="eastAsia"/>
                <w:b/>
                <w:color w:val="000000"/>
              </w:rPr>
              <w:t>一</w:t>
            </w:r>
            <w:r>
              <w:rPr>
                <w:rFonts w:ascii="標楷體" w:eastAsia="標楷體" w:hAnsi="標楷體"/>
                <w:b/>
                <w:color w:val="000000"/>
              </w:rPr>
              <w:t>)</w:t>
            </w:r>
          </w:p>
        </w:tc>
        <w:tc>
          <w:tcPr>
            <w:tcW w:w="5362" w:type="dxa"/>
          </w:tcPr>
          <w:p w:rsidR="00100ED7" w:rsidRPr="003D6E8E" w:rsidRDefault="00100ED7" w:rsidP="001817D9">
            <w:pPr>
              <w:rPr>
                <w:rFonts w:ascii="標楷體" w:eastAsia="標楷體" w:hAnsi="標楷體"/>
                <w:b/>
                <w:color w:val="000000"/>
              </w:rPr>
            </w:pPr>
            <w:r w:rsidRPr="003D6E8E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>
              <w:rPr>
                <w:rFonts w:ascii="標楷體" w:eastAsia="標楷體" w:hAnsi="標楷體" w:hint="eastAsia"/>
                <w:b/>
                <w:color w:val="000000"/>
              </w:rPr>
              <w:t>相互分享</w:t>
            </w:r>
            <w:r w:rsidRPr="003D6E8E">
              <w:rPr>
                <w:rFonts w:ascii="標楷體" w:eastAsia="標楷體" w:hAnsi="標楷體" w:hint="eastAsia"/>
                <w:b/>
                <w:color w:val="000000"/>
              </w:rPr>
              <w:t>校園最美的角落</w:t>
            </w:r>
            <w:r>
              <w:rPr>
                <w:rFonts w:ascii="標楷體" w:eastAsia="標楷體" w:hAnsi="標楷體"/>
                <w:b/>
                <w:color w:val="000000"/>
              </w:rPr>
              <w:t>(</w:t>
            </w:r>
            <w:r>
              <w:rPr>
                <w:rFonts w:ascii="標楷體" w:eastAsia="標楷體" w:hAnsi="標楷體" w:hint="eastAsia"/>
                <w:b/>
                <w:color w:val="000000"/>
              </w:rPr>
              <w:t>二</w:t>
            </w:r>
            <w:r>
              <w:rPr>
                <w:rFonts w:ascii="標楷體" w:eastAsia="標楷體" w:hAnsi="標楷體"/>
                <w:b/>
                <w:color w:val="000000"/>
              </w:rPr>
              <w:t>)</w:t>
            </w:r>
          </w:p>
        </w:tc>
      </w:tr>
    </w:tbl>
    <w:p w:rsidR="00100ED7" w:rsidRDefault="00100ED7" w:rsidP="00DC76AD"/>
    <w:sectPr w:rsidR="00100ED7" w:rsidSect="00440306">
      <w:pgSz w:w="11906" w:h="16838"/>
      <w:pgMar w:top="504" w:right="637" w:bottom="573" w:left="602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00ED7" w:rsidRDefault="00100ED7" w:rsidP="00553D98">
      <w:r>
        <w:separator/>
      </w:r>
    </w:p>
  </w:endnote>
  <w:endnote w:type="continuationSeparator" w:id="0">
    <w:p w:rsidR="00100ED7" w:rsidRDefault="00100ED7" w:rsidP="00553D9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altName w:val="DF Kai Shu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00ED7" w:rsidRDefault="00100ED7" w:rsidP="00553D98">
      <w:r>
        <w:separator/>
      </w:r>
    </w:p>
  </w:footnote>
  <w:footnote w:type="continuationSeparator" w:id="0">
    <w:p w:rsidR="00100ED7" w:rsidRDefault="00100ED7" w:rsidP="00553D9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A0A1415"/>
    <w:multiLevelType w:val="hybridMultilevel"/>
    <w:tmpl w:val="19ECBC70"/>
    <w:lvl w:ilvl="0" w:tplc="EB0A6BE8">
      <w:start w:val="1"/>
      <w:numFmt w:val="taiwaneseCountingThousand"/>
      <w:lvlText w:val="%1、"/>
      <w:lvlJc w:val="left"/>
      <w:pPr>
        <w:ind w:left="720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">
    <w:nsid w:val="56E726DE"/>
    <w:multiLevelType w:val="hybridMultilevel"/>
    <w:tmpl w:val="827C427A"/>
    <w:lvl w:ilvl="0" w:tplc="E7566704">
      <w:start w:val="1"/>
      <w:numFmt w:val="taiwaneseCountingThousand"/>
      <w:lvlText w:val="%1、"/>
      <w:lvlJc w:val="left"/>
      <w:pPr>
        <w:ind w:left="504" w:hanging="504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">
    <w:nsid w:val="7B7B7148"/>
    <w:multiLevelType w:val="hybridMultilevel"/>
    <w:tmpl w:val="1B640BE2"/>
    <w:lvl w:ilvl="0" w:tplc="076AC586">
      <w:start w:val="1"/>
      <w:numFmt w:val="decimal"/>
      <w:lvlText w:val="%1、"/>
      <w:lvlJc w:val="left"/>
      <w:pPr>
        <w:ind w:left="1440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64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08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  <w:rPr>
        <w:rFonts w:cs="Times New Roman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12088"/>
    <w:rsid w:val="00041DFD"/>
    <w:rsid w:val="000703F9"/>
    <w:rsid w:val="0008697D"/>
    <w:rsid w:val="000A35D4"/>
    <w:rsid w:val="000D00D3"/>
    <w:rsid w:val="00100ED7"/>
    <w:rsid w:val="0012357E"/>
    <w:rsid w:val="001817D9"/>
    <w:rsid w:val="0019111D"/>
    <w:rsid w:val="00191B32"/>
    <w:rsid w:val="001E5111"/>
    <w:rsid w:val="00253277"/>
    <w:rsid w:val="002A5286"/>
    <w:rsid w:val="002D07D6"/>
    <w:rsid w:val="003338C7"/>
    <w:rsid w:val="003451D4"/>
    <w:rsid w:val="00375F19"/>
    <w:rsid w:val="003B4BB6"/>
    <w:rsid w:val="003C2CED"/>
    <w:rsid w:val="003D6E8E"/>
    <w:rsid w:val="00410116"/>
    <w:rsid w:val="004117EB"/>
    <w:rsid w:val="00440306"/>
    <w:rsid w:val="00441E3B"/>
    <w:rsid w:val="00466F60"/>
    <w:rsid w:val="00480F66"/>
    <w:rsid w:val="004A5A3C"/>
    <w:rsid w:val="004F5DAA"/>
    <w:rsid w:val="004F6586"/>
    <w:rsid w:val="00504AFA"/>
    <w:rsid w:val="00512088"/>
    <w:rsid w:val="00553D98"/>
    <w:rsid w:val="00670362"/>
    <w:rsid w:val="00681CD6"/>
    <w:rsid w:val="006A6610"/>
    <w:rsid w:val="006F0A36"/>
    <w:rsid w:val="006F206E"/>
    <w:rsid w:val="0073739F"/>
    <w:rsid w:val="00780BCA"/>
    <w:rsid w:val="007D5312"/>
    <w:rsid w:val="008A6B74"/>
    <w:rsid w:val="008E39F7"/>
    <w:rsid w:val="00943066"/>
    <w:rsid w:val="0098402C"/>
    <w:rsid w:val="009A1F74"/>
    <w:rsid w:val="009B214D"/>
    <w:rsid w:val="00A13D9E"/>
    <w:rsid w:val="00A46863"/>
    <w:rsid w:val="00A95312"/>
    <w:rsid w:val="00AD2D61"/>
    <w:rsid w:val="00B25166"/>
    <w:rsid w:val="00B55F33"/>
    <w:rsid w:val="00B74C86"/>
    <w:rsid w:val="00BB327B"/>
    <w:rsid w:val="00BB776C"/>
    <w:rsid w:val="00BD78ED"/>
    <w:rsid w:val="00BF5340"/>
    <w:rsid w:val="00C07099"/>
    <w:rsid w:val="00C61DE5"/>
    <w:rsid w:val="00CD6D59"/>
    <w:rsid w:val="00D23E9A"/>
    <w:rsid w:val="00D255C9"/>
    <w:rsid w:val="00D259BB"/>
    <w:rsid w:val="00D37ACF"/>
    <w:rsid w:val="00D717ED"/>
    <w:rsid w:val="00DC76AD"/>
    <w:rsid w:val="00DD724C"/>
    <w:rsid w:val="00E10EAB"/>
    <w:rsid w:val="00E16566"/>
    <w:rsid w:val="00E242C6"/>
    <w:rsid w:val="00E65079"/>
    <w:rsid w:val="00E8506E"/>
    <w:rsid w:val="00E96E10"/>
    <w:rsid w:val="00ED21AA"/>
    <w:rsid w:val="00FA2662"/>
    <w:rsid w:val="00FD11E3"/>
    <w:rsid w:val="00FE73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5312"/>
    <w:pPr>
      <w:widowControl w:val="0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512088"/>
    <w:pPr>
      <w:ind w:leftChars="200" w:left="480"/>
    </w:pPr>
  </w:style>
  <w:style w:type="paragraph" w:styleId="Header">
    <w:name w:val="header"/>
    <w:basedOn w:val="Normal"/>
    <w:link w:val="HeaderChar"/>
    <w:uiPriority w:val="99"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553D98"/>
    <w:rPr>
      <w:rFonts w:cs="Times New Roman"/>
      <w:sz w:val="20"/>
      <w:szCs w:val="20"/>
    </w:rPr>
  </w:style>
  <w:style w:type="paragraph" w:styleId="Footer">
    <w:name w:val="footer"/>
    <w:basedOn w:val="Normal"/>
    <w:link w:val="FooterChar"/>
    <w:uiPriority w:val="99"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553D98"/>
    <w:rPr>
      <w:rFonts w:cs="Times New Roman"/>
      <w:sz w:val="20"/>
      <w:szCs w:val="20"/>
    </w:rPr>
  </w:style>
  <w:style w:type="character" w:styleId="Hyperlink">
    <w:name w:val="Hyperlink"/>
    <w:basedOn w:val="DefaultParagraphFont"/>
    <w:uiPriority w:val="99"/>
    <w:semiHidden/>
    <w:rsid w:val="00E96E10"/>
    <w:rPr>
      <w:rFonts w:cs="Times New Roman"/>
      <w:color w:val="0000FF"/>
      <w:u w:val="single"/>
    </w:rPr>
  </w:style>
  <w:style w:type="paragraph" w:styleId="NormalWeb">
    <w:name w:val="Normal (Web)"/>
    <w:basedOn w:val="Normal"/>
    <w:uiPriority w:val="99"/>
    <w:rsid w:val="0073739F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character" w:styleId="Emphasis">
    <w:name w:val="Emphasis"/>
    <w:basedOn w:val="DefaultParagraphFont"/>
    <w:uiPriority w:val="99"/>
    <w:qFormat/>
    <w:rsid w:val="00DD724C"/>
    <w:rPr>
      <w:rFonts w:cs="Times New Roman"/>
      <w:i/>
      <w:iCs/>
    </w:rPr>
  </w:style>
  <w:style w:type="character" w:styleId="Strong">
    <w:name w:val="Strong"/>
    <w:basedOn w:val="DefaultParagraphFont"/>
    <w:uiPriority w:val="99"/>
    <w:qFormat/>
    <w:rsid w:val="00DD724C"/>
    <w:rPr>
      <w:rFonts w:cs="Times New Roman"/>
      <w:b/>
      <w:bCs/>
    </w:rPr>
  </w:style>
  <w:style w:type="table" w:styleId="TableGrid">
    <w:name w:val="Table Grid"/>
    <w:basedOn w:val="TableNormal"/>
    <w:uiPriority w:val="99"/>
    <w:rsid w:val="00E8506E"/>
    <w:rPr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4117EB"/>
    <w:rPr>
      <w:rFonts w:ascii="Cambria" w:hAnsi="Cambr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117EB"/>
    <w:rPr>
      <w:rFonts w:ascii="Cambria" w:eastAsia="新細明體" w:hAnsi="Cambria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3993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99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93955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dotted" w:sz="4" w:space="3" w:color="auto"/>
                <w:right w:val="none" w:sz="0" w:space="18" w:color="auto"/>
              </w:divBdr>
            </w:div>
          </w:divsChild>
        </w:div>
        <w:div w:id="7439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93945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7439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93948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7439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93951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74399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93947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74399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93949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74399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93957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</w:divsChild>
    </w:div>
    <w:div w:id="7439939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93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2</Pages>
  <Words>27</Words>
  <Characters>155</Characters>
  <Application>Microsoft Office Outlook</Application>
  <DocSecurity>0</DocSecurity>
  <Lines>0</Lines>
  <Paragraphs>0</Paragraphs>
  <ScaleCrop>false</ScaleCrop>
  <Company>KY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花蓮縣花蓮市明廉國民小學112學年度校訂課程成果報告</dc:title>
  <dc:subject/>
  <dc:creator>USER</dc:creator>
  <cp:keywords/>
  <dc:description/>
  <cp:lastModifiedBy>Admin</cp:lastModifiedBy>
  <cp:revision>2</cp:revision>
  <dcterms:created xsi:type="dcterms:W3CDTF">2024-01-15T11:26:00Z</dcterms:created>
  <dcterms:modified xsi:type="dcterms:W3CDTF">2024-01-15T11:26:00Z</dcterms:modified>
</cp:coreProperties>
</file>